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609"/>
        <w:gridCol w:w="1487"/>
        <w:gridCol w:w="4536"/>
      </w:tblGrid>
      <w:tr w:rsidR="001D6288" w:rsidRPr="00DD3787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288" w:rsidRPr="0066483E" w:rsidRDefault="001D6288" w:rsidP="008C516F">
            <w:pPr>
              <w:pStyle w:val="BodyText"/>
              <w:spacing w:after="0"/>
              <w:jc w:val="center"/>
              <w:rPr>
                <w:b/>
                <w:bCs/>
                <w:lang w:val="sq-AL"/>
              </w:rPr>
            </w:pPr>
            <w:r w:rsidRPr="00F0574F">
              <w:rPr>
                <w:b/>
                <w:bCs/>
              </w:rPr>
              <w:t xml:space="preserve">БАШКОРТОСТАН </w:t>
            </w:r>
            <w:r w:rsidRPr="00F0574F">
              <w:rPr>
                <w:b/>
                <w:bCs/>
              </w:rPr>
              <w:br/>
              <w:t>РЕСПУБЛИКА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ЫНЫН</w:t>
            </w:r>
            <w:r w:rsidRPr="00F0574F">
              <w:rPr>
                <w:b/>
                <w:bCs/>
              </w:rPr>
              <w:br/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Y</w:t>
            </w:r>
            <w:r w:rsidRPr="00F0574F">
              <w:rPr>
                <w:b/>
                <w:bCs/>
              </w:rPr>
              <w:t>ЕЗ РАЙОНЫ</w:t>
            </w:r>
            <w:r w:rsidRPr="00F0574F">
              <w:rPr>
                <w:b/>
                <w:bCs/>
              </w:rPr>
              <w:br/>
              <w:t>МУНИЦИПАЛЬ РАЙОНЫНЫН</w:t>
            </w:r>
            <w:r w:rsidRPr="00F0574F">
              <w:rPr>
                <w:b/>
                <w:bCs/>
              </w:rPr>
              <w:br/>
              <w:t>ПАРТИЗАН АУЫЛ СОВЕТЫ</w:t>
            </w:r>
            <w:r w:rsidRPr="00F0574F">
              <w:rPr>
                <w:b/>
                <w:bCs/>
              </w:rPr>
              <w:br/>
              <w:t>АУЫЛ БИЛ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Е СОВЕТЫ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 xml:space="preserve">453862,Дарьино ауылы,Совет урамы, 5 </w:t>
            </w:r>
            <w:r w:rsidRPr="00F0574F">
              <w:rPr>
                <w:sz w:val="18"/>
                <w:szCs w:val="18"/>
                <w:lang w:val="be-BY"/>
              </w:rPr>
              <w:br/>
              <w:t>Тел. 8(34764) 6-83-91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288" w:rsidRPr="0066483E" w:rsidRDefault="001D6288" w:rsidP="008C516F">
            <w:pPr>
              <w:rPr>
                <w:b/>
                <w:bCs/>
                <w:lang w:val="be-BY"/>
              </w:rPr>
            </w:pPr>
            <w:r w:rsidRPr="00862365">
              <w:rPr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Gerb" style="width:64.5pt;height:66.75pt;visibility:visible">
                  <v:imagedata r:id="rId5" o:title=""/>
                </v:shape>
              </w:pic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288" w:rsidRPr="00DD3787" w:rsidRDefault="001D6288" w:rsidP="008C516F">
            <w:pPr>
              <w:jc w:val="center"/>
              <w:rPr>
                <w:b/>
                <w:bCs/>
              </w:rPr>
            </w:pPr>
            <w:r w:rsidRPr="00F0574F">
              <w:rPr>
                <w:b/>
                <w:bCs/>
              </w:rPr>
              <w:t xml:space="preserve">СОВЕТ </w:t>
            </w:r>
            <w:r w:rsidRPr="00F0574F">
              <w:rPr>
                <w:b/>
                <w:bCs/>
              </w:rPr>
              <w:br/>
              <w:t>СЕЛЬСКОГО ПОСЕЛЕНИЯ</w:t>
            </w:r>
            <w:r w:rsidRPr="00F0574F">
              <w:rPr>
                <w:b/>
                <w:bCs/>
              </w:rPr>
              <w:br/>
              <w:t>ПАРТИЗАНСКИЙ СЕЛЬСОВЕТ</w:t>
            </w:r>
            <w:r w:rsidRPr="00F0574F">
              <w:rPr>
                <w:b/>
                <w:bCs/>
              </w:rPr>
              <w:br/>
              <w:t xml:space="preserve">МУНИЦИПАЛЬНОГО РАЙОНА </w:t>
            </w:r>
            <w:r w:rsidRPr="00F0574F">
              <w:rPr>
                <w:b/>
                <w:bCs/>
              </w:rPr>
              <w:br/>
              <w:t>МЕЛЕУЗОВСКИЙ РАЙОН</w:t>
            </w:r>
            <w:r w:rsidRPr="00F0574F">
              <w:rPr>
                <w:b/>
                <w:bCs/>
              </w:rPr>
              <w:br/>
              <w:t>РЕСПУБЛИКИ БАШКОРТОСТАН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>453862, с. Дарьино, ул.Советская, 5</w:t>
            </w:r>
            <w:r w:rsidRPr="00F0574F">
              <w:rPr>
                <w:sz w:val="18"/>
                <w:szCs w:val="18"/>
                <w:lang w:val="be-BY"/>
              </w:rPr>
              <w:br/>
              <w:t>Тел.8 (34764)  6-83-91</w:t>
            </w:r>
          </w:p>
        </w:tc>
      </w:tr>
    </w:tbl>
    <w:p w:rsidR="001D6288" w:rsidRDefault="001D6288" w:rsidP="003B0734">
      <w:pPr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:rsidR="001D6288" w:rsidRDefault="001D6288" w:rsidP="003B0734">
      <w:pPr>
        <w:rPr>
          <w:b/>
          <w:bCs/>
        </w:rPr>
      </w:pPr>
    </w:p>
    <w:p w:rsidR="001D6288" w:rsidRPr="00CF6F34" w:rsidRDefault="001D6288" w:rsidP="003B073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:rsidR="001D6288" w:rsidRPr="00F0574F" w:rsidRDefault="001D6288" w:rsidP="003B0734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0574F">
        <w:rPr>
          <w:rFonts w:ascii="Times New Roman" w:hAnsi="Times New Roman" w:cs="Times New Roman"/>
          <w:sz w:val="28"/>
          <w:szCs w:val="28"/>
        </w:rPr>
        <w:t>КАРАР                                                             РЕШЕНИЕ</w:t>
      </w:r>
    </w:p>
    <w:p w:rsidR="001D6288" w:rsidRDefault="001D6288" w:rsidP="003B0734">
      <w:pPr>
        <w:rPr>
          <w:rFonts w:ascii="Rom Bsh" w:hAnsi="Rom Bsh" w:cs="Rom Bsh"/>
          <w:b/>
          <w:bCs/>
        </w:rPr>
      </w:pPr>
    </w:p>
    <w:p w:rsidR="001D6288" w:rsidRPr="00BE7108" w:rsidRDefault="001D6288" w:rsidP="003B0734">
      <w:pPr>
        <w:rPr>
          <w:rFonts w:ascii="Rom Bsh" w:hAnsi="Rom Bsh" w:cs="Rom Bsh"/>
          <w:sz w:val="28"/>
          <w:szCs w:val="28"/>
        </w:rPr>
      </w:pPr>
      <w:r w:rsidRPr="00BE7108">
        <w:rPr>
          <w:rFonts w:ascii="Rom Bsh" w:hAnsi="Rom Bsh" w:cs="Rom Bsh"/>
          <w:sz w:val="28"/>
          <w:szCs w:val="28"/>
        </w:rPr>
        <w:t>«</w:t>
      </w:r>
      <w:r w:rsidRPr="00BE7108">
        <w:rPr>
          <w:sz w:val="28"/>
          <w:szCs w:val="28"/>
        </w:rPr>
        <w:t xml:space="preserve"> 15   </w:t>
      </w:r>
      <w:r w:rsidRPr="00BE7108">
        <w:rPr>
          <w:rFonts w:ascii="Rom Bsh" w:hAnsi="Rom Bsh" w:cs="Rom Bsh"/>
          <w:sz w:val="28"/>
          <w:szCs w:val="28"/>
        </w:rPr>
        <w:t xml:space="preserve">» </w:t>
      </w:r>
      <w:r w:rsidRPr="00BE7108">
        <w:rPr>
          <w:sz w:val="28"/>
          <w:szCs w:val="28"/>
        </w:rPr>
        <w:t>ноябрь</w:t>
      </w:r>
      <w:r w:rsidRPr="00BE7108">
        <w:rPr>
          <w:rFonts w:ascii="Rom Bsh" w:hAnsi="Rom Bsh" w:cs="Rom Bsh"/>
          <w:sz w:val="28"/>
          <w:szCs w:val="28"/>
        </w:rPr>
        <w:t xml:space="preserve"> </w:t>
      </w:r>
      <w:r w:rsidRPr="00BE7108">
        <w:rPr>
          <w:sz w:val="28"/>
          <w:szCs w:val="28"/>
        </w:rPr>
        <w:t xml:space="preserve">2017  </w:t>
      </w:r>
      <w:r>
        <w:rPr>
          <w:sz w:val="28"/>
          <w:szCs w:val="28"/>
        </w:rPr>
        <w:t xml:space="preserve">й.                 </w:t>
      </w:r>
      <w:r w:rsidRPr="00BE7108">
        <w:rPr>
          <w:sz w:val="28"/>
          <w:szCs w:val="28"/>
        </w:rPr>
        <w:t xml:space="preserve">  № </w:t>
      </w:r>
      <w:r>
        <w:rPr>
          <w:sz w:val="28"/>
          <w:szCs w:val="28"/>
        </w:rPr>
        <w:t>96</w:t>
      </w:r>
      <w:r w:rsidRPr="00BE7108">
        <w:rPr>
          <w:sz w:val="28"/>
          <w:szCs w:val="28"/>
        </w:rPr>
        <w:t xml:space="preserve">                          «  15 » </w:t>
      </w:r>
      <w:r w:rsidRPr="00BE7108">
        <w:rPr>
          <w:sz w:val="28"/>
          <w:szCs w:val="28"/>
          <w:u w:val="single"/>
        </w:rPr>
        <w:t xml:space="preserve">ноября </w:t>
      </w:r>
      <w:r w:rsidRPr="00BE7108">
        <w:rPr>
          <w:sz w:val="28"/>
          <w:szCs w:val="28"/>
        </w:rPr>
        <w:t>2017  г.</w:t>
      </w:r>
      <w:r w:rsidRPr="00BE7108">
        <w:rPr>
          <w:rFonts w:ascii="Rom Bsh" w:hAnsi="Rom Bsh" w:cs="Rom Bsh"/>
          <w:sz w:val="28"/>
          <w:szCs w:val="28"/>
        </w:rPr>
        <w:t xml:space="preserve">   </w:t>
      </w:r>
    </w:p>
    <w:p w:rsidR="001D6288" w:rsidRPr="00CF02D1" w:rsidRDefault="001D6288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</w:pPr>
    </w:p>
    <w:p w:rsidR="001D6288" w:rsidRPr="00CF02D1" w:rsidRDefault="001D6288" w:rsidP="00CA62C5">
      <w:pPr>
        <w:jc w:val="center"/>
        <w:rPr>
          <w:b/>
          <w:bCs/>
          <w:caps/>
          <w:sz w:val="27"/>
          <w:szCs w:val="27"/>
        </w:rPr>
      </w:pPr>
      <w:r w:rsidRPr="00CF02D1">
        <w:rPr>
          <w:b/>
          <w:bCs/>
          <w:sz w:val="27"/>
          <w:szCs w:val="27"/>
        </w:rPr>
        <w:t xml:space="preserve">ОБ УСТАНОВЛЕНИИ НАЛОГА НА ИМУЩЕСТВО ФИЗИЧЕСКИХ ЛИЦ </w:t>
      </w:r>
      <w:r w:rsidRPr="00CF02D1">
        <w:rPr>
          <w:b/>
          <w:bCs/>
          <w:caps/>
          <w:sz w:val="27"/>
          <w:szCs w:val="27"/>
        </w:rPr>
        <w:t>на территории сельского поселенияПартизанский сельсовет муниципального района Мелеузовский район Республики Башкортостан</w:t>
      </w:r>
    </w:p>
    <w:p w:rsidR="001D6288" w:rsidRPr="00CF02D1" w:rsidRDefault="001D6288" w:rsidP="005A355A">
      <w:pPr>
        <w:ind w:firstLine="660"/>
        <w:jc w:val="both"/>
        <w:rPr>
          <w:sz w:val="27"/>
          <w:szCs w:val="27"/>
        </w:rPr>
      </w:pPr>
    </w:p>
    <w:p w:rsidR="001D6288" w:rsidRPr="00CF02D1" w:rsidRDefault="001D6288" w:rsidP="005A355A">
      <w:pPr>
        <w:ind w:firstLine="851"/>
        <w:jc w:val="both"/>
        <w:rPr>
          <w:sz w:val="28"/>
          <w:szCs w:val="28"/>
        </w:rPr>
      </w:pPr>
      <w:r w:rsidRPr="00CF02D1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>
        <w:rPr>
          <w:sz w:val="27"/>
          <w:szCs w:val="27"/>
        </w:rPr>
        <w:t xml:space="preserve"> </w:t>
      </w:r>
      <w:r w:rsidRPr="00CF02D1">
        <w:rPr>
          <w:sz w:val="27"/>
          <w:szCs w:val="27"/>
        </w:rPr>
        <w:t>налогообложения», руководствуясь</w:t>
      </w:r>
      <w:r>
        <w:rPr>
          <w:sz w:val="27"/>
          <w:szCs w:val="27"/>
        </w:rPr>
        <w:t xml:space="preserve">  </w:t>
      </w:r>
      <w:r w:rsidRPr="00CF02D1">
        <w:rPr>
          <w:sz w:val="28"/>
          <w:szCs w:val="28"/>
        </w:rPr>
        <w:t xml:space="preserve"> поселения Партизанский сельсовет муниципального района Мелеузовский район Республики Башкортостан</w:t>
      </w:r>
      <w:r>
        <w:rPr>
          <w:sz w:val="28"/>
          <w:szCs w:val="28"/>
        </w:rPr>
        <w:t xml:space="preserve">, </w:t>
      </w:r>
      <w:r w:rsidRPr="00CF02D1">
        <w:rPr>
          <w:sz w:val="27"/>
          <w:szCs w:val="27"/>
        </w:rPr>
        <w:t xml:space="preserve">Совет </w:t>
      </w:r>
      <w:r w:rsidRPr="00CF02D1">
        <w:rPr>
          <w:sz w:val="28"/>
          <w:szCs w:val="28"/>
        </w:rPr>
        <w:t>сельского поселения Партизанский сельсовет муниципального района Мелеузовский район Республики Башкортостан</w:t>
      </w:r>
    </w:p>
    <w:p w:rsidR="001D6288" w:rsidRPr="00CF02D1" w:rsidRDefault="001D6288" w:rsidP="002952F3">
      <w:pPr>
        <w:ind w:firstLine="567"/>
        <w:jc w:val="both"/>
        <w:rPr>
          <w:sz w:val="27"/>
          <w:szCs w:val="27"/>
        </w:rPr>
      </w:pPr>
    </w:p>
    <w:p w:rsidR="001D6288" w:rsidRPr="00CF02D1" w:rsidRDefault="001D6288" w:rsidP="002952F3">
      <w:pPr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РЕШИЛ:</w:t>
      </w:r>
    </w:p>
    <w:p w:rsidR="001D6288" w:rsidRPr="00CF02D1" w:rsidRDefault="001D6288" w:rsidP="002952F3">
      <w:pPr>
        <w:ind w:firstLine="567"/>
        <w:jc w:val="both"/>
      </w:pPr>
    </w:p>
    <w:p w:rsidR="001D6288" w:rsidRPr="00CF02D1" w:rsidRDefault="001D6288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Ввести на территории сельского поселения Партизанский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Установить следующие налоговые ставки по налогу: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0,3процента в отношении жилых домов;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0,1 процент в отношении квартир, комнат;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0,3процента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0,3 процента в отношении гаражей и машино-мест;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CF02D1">
        <w:rPr>
          <w:sz w:val="28"/>
          <w:szCs w:val="28"/>
          <w:vertAlign w:val="superscript"/>
        </w:rPr>
        <w:t>2</w:t>
      </w:r>
      <w:r w:rsidRPr="00CF02D1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CF02D1">
        <w:rPr>
          <w:sz w:val="28"/>
          <w:szCs w:val="28"/>
          <w:vertAlign w:val="superscript"/>
        </w:rPr>
        <w:t>2</w:t>
      </w:r>
      <w:r w:rsidRPr="00CF02D1">
        <w:rPr>
          <w:sz w:val="28"/>
          <w:szCs w:val="28"/>
        </w:rPr>
        <w:t xml:space="preserve"> Налогового кодекса Российской Федерации;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1D6288" w:rsidRPr="00CF02D1" w:rsidRDefault="001D6288" w:rsidP="007474E3">
      <w:pPr>
        <w:pStyle w:val="ListParagraph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0,5процентов в отношении прочих объектов налогообложения.</w:t>
      </w:r>
    </w:p>
    <w:p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 xml:space="preserve">Признать утратившим силу решение Совета сельского поселения Партизанский сельсовет муниципального района Мелеузовский район Республики Башкортостан от </w:t>
      </w:r>
      <w:r>
        <w:rPr>
          <w:sz w:val="28"/>
          <w:szCs w:val="28"/>
        </w:rPr>
        <w:t xml:space="preserve">06 ноября </w:t>
      </w:r>
      <w:r w:rsidRPr="00CF02D1">
        <w:rPr>
          <w:sz w:val="28"/>
          <w:szCs w:val="28"/>
        </w:rPr>
        <w:t xml:space="preserve"> 2014г. №</w:t>
      </w:r>
      <w:r>
        <w:rPr>
          <w:sz w:val="28"/>
          <w:szCs w:val="28"/>
        </w:rPr>
        <w:t>184</w:t>
      </w:r>
      <w:r w:rsidRPr="00CF02D1">
        <w:rPr>
          <w:sz w:val="28"/>
          <w:szCs w:val="28"/>
        </w:rPr>
        <w:t xml:space="preserve"> «Об установлении налога на имущество физических лиц».</w:t>
      </w:r>
    </w:p>
    <w:p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</w:t>
      </w:r>
      <w:bookmarkStart w:id="0" w:name="_GoBack"/>
      <w:bookmarkEnd w:id="0"/>
      <w:r w:rsidRPr="00CF02D1">
        <w:rPr>
          <w:sz w:val="27"/>
          <w:szCs w:val="27"/>
        </w:rPr>
        <w:t>вания и не ранее 1 января 2018 года.</w:t>
      </w:r>
    </w:p>
    <w:p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F02D1">
        <w:rPr>
          <w:sz w:val="27"/>
          <w:szCs w:val="27"/>
        </w:rPr>
        <w:t>Настоящее решение опубликовать</w:t>
      </w:r>
      <w:r w:rsidRPr="00CF02D1">
        <w:rPr>
          <w:sz w:val="28"/>
          <w:szCs w:val="28"/>
        </w:rPr>
        <w:t xml:space="preserve"> на информационном стенде в Администрации сельского поселения Партизанский сельсовет муниципального района Мелеузовский район Республики Башкортостан по адресу: </w:t>
      </w:r>
      <w:r>
        <w:rPr>
          <w:sz w:val="28"/>
          <w:szCs w:val="28"/>
        </w:rPr>
        <w:t>с. Дарьино</w:t>
      </w:r>
      <w:r w:rsidRPr="00CF02D1">
        <w:rPr>
          <w:sz w:val="28"/>
          <w:szCs w:val="28"/>
        </w:rPr>
        <w:t>, ул.</w:t>
      </w:r>
      <w:r>
        <w:rPr>
          <w:sz w:val="28"/>
          <w:szCs w:val="28"/>
        </w:rPr>
        <w:t xml:space="preserve"> Советская, д.5</w:t>
      </w:r>
      <w:r w:rsidRPr="00CF02D1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6" w:history="1">
        <w:r w:rsidRPr="00B1757A">
          <w:rPr>
            <w:rStyle w:val="Hyperlink"/>
            <w:sz w:val="28"/>
            <w:szCs w:val="28"/>
          </w:rPr>
          <w:t>http://</w:t>
        </w:r>
        <w:r w:rsidRPr="00B1757A">
          <w:rPr>
            <w:rStyle w:val="Hyperlink"/>
            <w:sz w:val="28"/>
            <w:szCs w:val="28"/>
            <w:lang w:val="en-US"/>
          </w:rPr>
          <w:t>meleuz</w:t>
        </w:r>
        <w:r w:rsidRPr="00B1757A">
          <w:rPr>
            <w:rStyle w:val="Hyperlink"/>
            <w:sz w:val="28"/>
            <w:szCs w:val="28"/>
          </w:rPr>
          <w:t>.</w:t>
        </w:r>
        <w:r w:rsidRPr="00B1757A">
          <w:rPr>
            <w:rStyle w:val="Hyperlink"/>
            <w:sz w:val="28"/>
            <w:szCs w:val="28"/>
            <w:lang w:val="en-US"/>
          </w:rPr>
          <w:t>bashkortostan</w:t>
        </w:r>
        <w:r w:rsidRPr="00B1757A">
          <w:rPr>
            <w:rStyle w:val="Hyperlink"/>
            <w:sz w:val="28"/>
            <w:szCs w:val="28"/>
          </w:rPr>
          <w:t>.ru</w:t>
        </w:r>
      </w:hyperlink>
      <w:r w:rsidRPr="00B1757A">
        <w:rPr>
          <w:sz w:val="28"/>
          <w:szCs w:val="28"/>
        </w:rPr>
        <w:t xml:space="preserve"> в подразделе «</w:t>
      </w:r>
      <w:r>
        <w:rPr>
          <w:sz w:val="28"/>
          <w:szCs w:val="28"/>
        </w:rPr>
        <w:t>Партизанский</w:t>
      </w:r>
      <w:r w:rsidRPr="00D21898">
        <w:rPr>
          <w:sz w:val="28"/>
          <w:szCs w:val="28"/>
        </w:rPr>
        <w:t xml:space="preserve"> сельсовет» раздела «Район - Поселения»</w:t>
      </w:r>
      <w:r w:rsidRPr="00CF02D1">
        <w:rPr>
          <w:sz w:val="28"/>
          <w:szCs w:val="28"/>
        </w:rPr>
        <w:t xml:space="preserve"> и в газете «Путь Октября».</w:t>
      </w:r>
    </w:p>
    <w:p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Контроль по выполнению настоящего решения оставляю за собой.</w:t>
      </w:r>
    </w:p>
    <w:p w:rsidR="001D6288" w:rsidRPr="00CF02D1" w:rsidRDefault="001D6288" w:rsidP="007474E3"/>
    <w:p w:rsidR="001D6288" w:rsidRPr="00CF02D1" w:rsidRDefault="001D6288" w:rsidP="00CF02D1">
      <w:pPr>
        <w:tabs>
          <w:tab w:val="left" w:pos="1014"/>
          <w:tab w:val="left" w:leader="underscore" w:pos="9548"/>
        </w:tabs>
        <w:jc w:val="both"/>
      </w:pPr>
      <w:r w:rsidRPr="00CF02D1">
        <w:rPr>
          <w:sz w:val="28"/>
          <w:szCs w:val="28"/>
        </w:rPr>
        <w:t>Глава сельского поселения                                                        </w:t>
      </w:r>
      <w:r>
        <w:rPr>
          <w:sz w:val="27"/>
          <w:szCs w:val="27"/>
        </w:rPr>
        <w:t>В.Н.Торгашов</w:t>
      </w:r>
    </w:p>
    <w:p w:rsidR="001D6288" w:rsidRPr="00CF02D1" w:rsidRDefault="001D6288" w:rsidP="007474E3"/>
    <w:sectPr w:rsidR="001D6288" w:rsidRPr="00CF02D1" w:rsidSect="003B0734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m Bsh">
    <w:altName w:val="Kartik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55A"/>
    <w:rsid w:val="00083891"/>
    <w:rsid w:val="00086B61"/>
    <w:rsid w:val="000D546C"/>
    <w:rsid w:val="000E75BF"/>
    <w:rsid w:val="00137F6B"/>
    <w:rsid w:val="001D6288"/>
    <w:rsid w:val="002133CF"/>
    <w:rsid w:val="002952F3"/>
    <w:rsid w:val="002A5C79"/>
    <w:rsid w:val="00342914"/>
    <w:rsid w:val="003A09DA"/>
    <w:rsid w:val="003B0734"/>
    <w:rsid w:val="004022BA"/>
    <w:rsid w:val="004078D5"/>
    <w:rsid w:val="004A4CFB"/>
    <w:rsid w:val="005128A2"/>
    <w:rsid w:val="005A355A"/>
    <w:rsid w:val="0066483E"/>
    <w:rsid w:val="006819E6"/>
    <w:rsid w:val="00687A68"/>
    <w:rsid w:val="007474E3"/>
    <w:rsid w:val="00765B10"/>
    <w:rsid w:val="00766210"/>
    <w:rsid w:val="007707DB"/>
    <w:rsid w:val="007E7B41"/>
    <w:rsid w:val="008606B7"/>
    <w:rsid w:val="00862365"/>
    <w:rsid w:val="008C516F"/>
    <w:rsid w:val="009D7C8D"/>
    <w:rsid w:val="00A354C4"/>
    <w:rsid w:val="00B1757A"/>
    <w:rsid w:val="00BE7108"/>
    <w:rsid w:val="00BE77A0"/>
    <w:rsid w:val="00C2145B"/>
    <w:rsid w:val="00CA62C5"/>
    <w:rsid w:val="00CF02D1"/>
    <w:rsid w:val="00CF6F34"/>
    <w:rsid w:val="00D00452"/>
    <w:rsid w:val="00D21898"/>
    <w:rsid w:val="00D83DFD"/>
    <w:rsid w:val="00DA2F8D"/>
    <w:rsid w:val="00DD3787"/>
    <w:rsid w:val="00EF2715"/>
    <w:rsid w:val="00F0574F"/>
    <w:rsid w:val="00F13B55"/>
    <w:rsid w:val="00FD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55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74E3"/>
    <w:pPr>
      <w:ind w:left="720"/>
    </w:pPr>
  </w:style>
  <w:style w:type="paragraph" w:customStyle="1" w:styleId="ConsPlusNormal">
    <w:name w:val="ConsPlusNormal"/>
    <w:uiPriority w:val="99"/>
    <w:rsid w:val="004078D5"/>
    <w:pPr>
      <w:widowControl w:val="0"/>
      <w:autoSpaceDE w:val="0"/>
      <w:autoSpaceDN w:val="0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4078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1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819E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locked/>
    <w:rsid w:val="003B07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B0734"/>
    <w:rPr>
      <w:rFonts w:eastAsia="Times New Roman"/>
      <w:sz w:val="24"/>
      <w:szCs w:val="24"/>
      <w:lang w:val="ru-RU" w:eastAsia="ru-RU"/>
    </w:rPr>
  </w:style>
  <w:style w:type="paragraph" w:customStyle="1" w:styleId="ConsTitle">
    <w:name w:val="ConsTitle"/>
    <w:uiPriority w:val="99"/>
    <w:rsid w:val="003B0734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leuz.bashkorto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641</Words>
  <Characters>3660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Ольга</dc:creator>
  <cp:keywords/>
  <dc:description/>
  <cp:lastModifiedBy>user</cp:lastModifiedBy>
  <cp:revision>4</cp:revision>
  <cp:lastPrinted>2017-11-21T09:53:00Z</cp:lastPrinted>
  <dcterms:created xsi:type="dcterms:W3CDTF">2017-10-26T06:48:00Z</dcterms:created>
  <dcterms:modified xsi:type="dcterms:W3CDTF">2017-11-21T09:57:00Z</dcterms:modified>
</cp:coreProperties>
</file>